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135F5" w14:textId="756E1A4F" w:rsidR="00AE2055" w:rsidRDefault="00EC552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31710257" wp14:editId="35D2DCD1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EC890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,l15,130r-1,-2l14,124,41,6r,l41,2,41,,39,r,l35,2,30,3,9,15r2,3l11,18,23,12r,l24,12r,3l2,122r,l,128r,l,133r2,3l5,137r3,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,l14,130r,-2l14,124,39,6r,l41,2,39,,38,r,l35,2,29,3,8,15r1,3l9,18,23,12r,l24,12r,3l,122r,l,128r,l,133r2,3l3,137r5,l8,137r4,l18,133r8,-6l33,119r-3,-1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l47,5r,l47,5r-3,7l38,28r-3,l30,12r,l28,5r,l28,5r,7l27,30r-5,l25,r6,l35,17r,l38,24r,l38,24r2,-7l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738D69" wp14:editId="1579F77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DDA51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04CBC4" wp14:editId="04EE3DBD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CADC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2B0481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66EB6753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04CBC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" filled="f" stroked="f">
                <v:textbox inset=",,0,0">
                  <w:txbxContent>
                    <w:p w14:paraId="16DCADC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2B0481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66EB6753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2FC110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30E3A1D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3D81FF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54EE766" w14:textId="6C2B8962" w:rsidR="00AE2055" w:rsidRPr="00602277" w:rsidRDefault="00EC5529">
      <w:pPr>
        <w:rPr>
          <w:rFonts w:ascii="Arial" w:hAnsi="Arial" w:cs="Arial"/>
          <w:sz w:val="24"/>
          <w:szCs w:val="24"/>
        </w:rPr>
      </w:pP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09D0C7" wp14:editId="024D57BC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AE19C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" strokecolor="#a35110" strokeweight="1pt">
                <w10:wrap type="square"/>
              </v:line>
            </w:pict>
          </mc:Fallback>
        </mc:AlternateContent>
      </w: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9B536F" wp14:editId="7A87A277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2E063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48B6F7AD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2E488D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536F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" filled="f" stroked="f">
                <v:textbox inset=",,0,0">
                  <w:txbxContent>
                    <w:p w14:paraId="2792E063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48B6F7AD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2E488D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101563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7114EE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E0DE3B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5E6BD5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3FFAEA8E" w14:textId="6C3DA2EA" w:rsidR="00A03728" w:rsidRDefault="00AE3E9E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March 14, 2023</w:t>
      </w:r>
    </w:p>
    <w:p w14:paraId="180520A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7C283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C2A8881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26C37D3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4A7F50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2A70216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2ABD482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A86BA3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A1CD74" w14:textId="78AF29D5" w:rsidR="00A03728" w:rsidRDefault="00F53C8A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Bid No</w:t>
      </w:r>
      <w:r w:rsidR="00FA714F">
        <w:rPr>
          <w:rFonts w:ascii="Univers" w:hAnsi="Univers"/>
        </w:rPr>
        <w:t xml:space="preserve"> </w:t>
      </w:r>
      <w:r w:rsidR="00AE3E9E">
        <w:rPr>
          <w:rFonts w:ascii="Univers" w:hAnsi="Univers"/>
        </w:rPr>
        <w:t>19</w:t>
      </w:r>
      <w:r w:rsidR="0020381D">
        <w:rPr>
          <w:rFonts w:ascii="Univers" w:hAnsi="Univers"/>
        </w:rPr>
        <w:t>-2223</w:t>
      </w:r>
    </w:p>
    <w:p w14:paraId="2353CB4F" w14:textId="3D4FB0E0" w:rsidR="00A03728" w:rsidRDefault="00AE3E9E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MUSIC INSTRUMENTS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 w:rsidR="00916CD1">
        <w:rPr>
          <w:rFonts w:ascii="Univers" w:hAnsi="Univers"/>
        </w:rPr>
        <w:t>D</w:t>
      </w:r>
      <w:r w:rsidR="00A03728">
        <w:rPr>
          <w:rFonts w:ascii="Univers" w:hAnsi="Univers"/>
        </w:rPr>
        <w:t xml:space="preserve">T, </w:t>
      </w:r>
      <w:r>
        <w:rPr>
          <w:rFonts w:ascii="Univers" w:hAnsi="Univers"/>
        </w:rPr>
        <w:t>Wednesday</w:t>
      </w:r>
      <w:r w:rsidR="00FA714F">
        <w:rPr>
          <w:rFonts w:ascii="Univers" w:hAnsi="Univers"/>
        </w:rPr>
        <w:t>,</w:t>
      </w:r>
      <w:r w:rsidR="00AA5120">
        <w:rPr>
          <w:rFonts w:ascii="Univers" w:hAnsi="Univers"/>
        </w:rPr>
        <w:t xml:space="preserve"> </w:t>
      </w:r>
      <w:r>
        <w:rPr>
          <w:rFonts w:ascii="Univers" w:hAnsi="Univers"/>
        </w:rPr>
        <w:t>March 29, 2023</w:t>
      </w:r>
    </w:p>
    <w:p w14:paraId="60AB6C5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B67385E" w14:textId="77777777" w:rsidR="009264B7" w:rsidRDefault="00A03728" w:rsidP="009264B7">
      <w:pPr>
        <w:rPr>
          <w:rFonts w:ascii="Calibri" w:hAnsi="Calibri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 xml:space="preserve">lic Schools’ Purchasing website:  </w:t>
      </w:r>
      <w:hyperlink r:id="rId8" w:history="1">
        <w:r w:rsidR="009264B7" w:rsidRPr="0039745B">
          <w:rPr>
            <w:rStyle w:val="Hyperlink"/>
          </w:rPr>
          <w:t>www.spokaneschools.org/Page/1035</w:t>
        </w:r>
      </w:hyperlink>
    </w:p>
    <w:p w14:paraId="31EA38E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196C09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F66B7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29A52C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566D195" w14:textId="77777777" w:rsidR="00A03728" w:rsidRDefault="0035271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084169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F537EC">
        <w:rPr>
          <w:rFonts w:ascii="Univers" w:hAnsi="Univers"/>
        </w:rPr>
        <w:t xml:space="preserve">Lisa </w:t>
      </w:r>
      <w:r w:rsidR="00AA5120">
        <w:rPr>
          <w:rFonts w:ascii="Univers" w:hAnsi="Univers"/>
        </w:rPr>
        <w:t>Palmer</w:t>
      </w:r>
      <w:r>
        <w:rPr>
          <w:rFonts w:ascii="Univers" w:hAnsi="Univers"/>
        </w:rPr>
        <w:t>, Purchasing Services, at 509-354-71</w:t>
      </w:r>
      <w:r w:rsidR="00F537EC">
        <w:rPr>
          <w:rFonts w:ascii="Univers" w:hAnsi="Univers"/>
        </w:rPr>
        <w:t>88</w:t>
      </w:r>
      <w:r>
        <w:rPr>
          <w:rFonts w:ascii="Univers" w:hAnsi="Univers"/>
        </w:rPr>
        <w:t>, no later than three days prior to the scheduled opening date so arrangement fo</w:t>
      </w:r>
      <w:r w:rsidR="00AA5120">
        <w:rPr>
          <w:rFonts w:ascii="Univers" w:hAnsi="Univers"/>
        </w:rPr>
        <w:t>r the accommodations can be made.</w:t>
      </w:r>
    </w:p>
    <w:p w14:paraId="74831A3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491AF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43F5AEB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433B606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7EEB17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B1B6F88" w14:textId="682ADCD7"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</w:t>
      </w:r>
      <w:r w:rsidR="00A03728">
        <w:rPr>
          <w:rFonts w:ascii="Univers" w:hAnsi="Univers"/>
        </w:rPr>
        <w:t xml:space="preserve">Dr. </w:t>
      </w:r>
      <w:r w:rsidR="00D9756F">
        <w:rPr>
          <w:rFonts w:ascii="Univers" w:hAnsi="Univers"/>
        </w:rPr>
        <w:t>Adam Swinyard</w:t>
      </w:r>
      <w:r w:rsidR="00A03728">
        <w:rPr>
          <w:rFonts w:ascii="Univers" w:hAnsi="Univers"/>
        </w:rPr>
        <w:t>, Secretary</w:t>
      </w:r>
    </w:p>
    <w:p w14:paraId="6692A8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3672A9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7D9E04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C7E2CE9" w14:textId="76690DBA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AE3E9E">
        <w:rPr>
          <w:rFonts w:ascii="Univers" w:hAnsi="Univers"/>
          <w:u w:val="single"/>
        </w:rPr>
        <w:t>March 16 and March 23, 2023</w:t>
      </w:r>
      <w:r>
        <w:rPr>
          <w:rFonts w:ascii="Univers" w:hAnsi="Univers"/>
        </w:rPr>
        <w:t>.</w:t>
      </w:r>
    </w:p>
    <w:p w14:paraId="5F8D98B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627CB6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4FB2964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3C825B" w14:textId="77777777" w:rsidR="004C40AE" w:rsidRPr="006D21E5" w:rsidRDefault="004C40AE" w:rsidP="004C40AE">
      <w:pPr>
        <w:widowControl w:val="0"/>
        <w:jc w:val="both"/>
        <w:rPr>
          <w:rFonts w:ascii="Univers" w:hAnsi="Univers"/>
        </w:rPr>
      </w:pPr>
    </w:p>
    <w:p w14:paraId="59619EF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1D707C" w14:textId="77777777" w:rsidR="00AE2055" w:rsidRDefault="00AE2055">
      <w:pPr>
        <w:rPr>
          <w:rFonts w:ascii="Arial" w:hAnsi="Arial" w:cs="Arial"/>
          <w:sz w:val="24"/>
          <w:szCs w:val="24"/>
        </w:rPr>
      </w:pP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8D068E-5FED-4930-8083-B58B5DF27773}"/>
    <w:embedBold r:id="rId2" w:fontKey="{91766859-B116-43C6-A793-0BDF2975F5AC}"/>
    <w:embedItalic r:id="rId3" w:fontKey="{0C9C3214-D29D-4F60-AA92-DD505EAC64E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F80BEE35-6340-40DB-ADA3-E88846A96D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01F206C-13D5-4E8E-9880-64AD9C3122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1FFF370-A587-4D44-8A4B-5B8E5435BEC7}"/>
  </w:font>
  <w:font w:name="Aldine401 BT">
    <w:altName w:val="Cambria"/>
    <w:charset w:val="00"/>
    <w:family w:val="roman"/>
    <w:pitch w:val="variable"/>
    <w:sig w:usb0="00000007" w:usb1="00000000" w:usb2="00000000" w:usb3="00000000" w:csb0="00000011" w:csb1="00000000"/>
    <w:embedRegular r:id="rId7" w:fontKey="{3D782F1A-DE69-4F82-B6C8-B72CEA03A503}"/>
    <w:embedBold r:id="rId8" w:fontKey="{55F22273-8D75-4491-9431-1BE7E5EE0256}"/>
    <w:embedItalic r:id="rId9" w:fontKey="{D22E0D16-436E-46C7-A1B7-351B9B516299}"/>
  </w:font>
  <w:font w:name="Univers">
    <w:altName w:val="Calibri"/>
    <w:charset w:val="00"/>
    <w:family w:val="swiss"/>
    <w:pitch w:val="variable"/>
    <w:sig w:usb0="80000287" w:usb1="00000000" w:usb2="00000000" w:usb3="00000000" w:csb0="0000000F" w:csb1="00000000"/>
    <w:embedRegular r:id="rId10" w:fontKey="{36C75B64-E4DF-4F84-BFD6-2F9F791D2A9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1FE95128-1EAE-4A45-9A86-7EA290BD08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DB684AB5-0267-4A50-BF01-AA6A5B50D49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986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E1"/>
    <w:rsid w:val="00084169"/>
    <w:rsid w:val="0009548F"/>
    <w:rsid w:val="000F0CDB"/>
    <w:rsid w:val="001177A6"/>
    <w:rsid w:val="001441C4"/>
    <w:rsid w:val="00173CD6"/>
    <w:rsid w:val="001C0799"/>
    <w:rsid w:val="0020381D"/>
    <w:rsid w:val="002102AB"/>
    <w:rsid w:val="00266719"/>
    <w:rsid w:val="002E3C5D"/>
    <w:rsid w:val="002F47B0"/>
    <w:rsid w:val="00337969"/>
    <w:rsid w:val="00352718"/>
    <w:rsid w:val="00362805"/>
    <w:rsid w:val="003B6000"/>
    <w:rsid w:val="003C74E4"/>
    <w:rsid w:val="004A43D8"/>
    <w:rsid w:val="004C40AE"/>
    <w:rsid w:val="004C7B48"/>
    <w:rsid w:val="00523380"/>
    <w:rsid w:val="005419E1"/>
    <w:rsid w:val="005F6E1F"/>
    <w:rsid w:val="00602277"/>
    <w:rsid w:val="006F7482"/>
    <w:rsid w:val="00807AA6"/>
    <w:rsid w:val="00825741"/>
    <w:rsid w:val="008704A8"/>
    <w:rsid w:val="008B1896"/>
    <w:rsid w:val="008C1F1E"/>
    <w:rsid w:val="008C4CEF"/>
    <w:rsid w:val="008E0F45"/>
    <w:rsid w:val="00916CD1"/>
    <w:rsid w:val="009264B7"/>
    <w:rsid w:val="00985BDC"/>
    <w:rsid w:val="00A03728"/>
    <w:rsid w:val="00AA3175"/>
    <w:rsid w:val="00AA5120"/>
    <w:rsid w:val="00AB3F62"/>
    <w:rsid w:val="00AE1B6E"/>
    <w:rsid w:val="00AE2055"/>
    <w:rsid w:val="00AE3E9E"/>
    <w:rsid w:val="00B71CA9"/>
    <w:rsid w:val="00B84886"/>
    <w:rsid w:val="00C06680"/>
    <w:rsid w:val="00C51030"/>
    <w:rsid w:val="00CB053D"/>
    <w:rsid w:val="00D9756F"/>
    <w:rsid w:val="00DD3400"/>
    <w:rsid w:val="00E902F6"/>
    <w:rsid w:val="00EB17E4"/>
    <w:rsid w:val="00EC5529"/>
    <w:rsid w:val="00F01502"/>
    <w:rsid w:val="00F2799C"/>
    <w:rsid w:val="00F467D9"/>
    <w:rsid w:val="00F537EC"/>
    <w:rsid w:val="00F53C8A"/>
    <w:rsid w:val="00F6262D"/>
    <w:rsid w:val="00F719B0"/>
    <w:rsid w:val="00FA714F"/>
    <w:rsid w:val="00FB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ostalCod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19D4B6D8"/>
  <w15:chartTrackingRefBased/>
  <w15:docId w15:val="{DE4063E4-2BD6-4B02-B147-48384D38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264B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926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kaneschools.org/Page/1035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b8066f-9be4-4470-943d-2344eaaa08dd" xsi:nil="true"/>
    <lcf76f155ced4ddcb4097134ff3c332f xmlns="e5a37614-adea-484c-94a6-1d3c8f28b59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5" ma:contentTypeDescription="Create a new document." ma:contentTypeScope="" ma:versionID="8a0b8d7a63f938b41761f8e644bdc4ca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baf70b59db8022a8d3c04e67337089d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0ba0a8c-2af6-4fb0-bdf4-68b57c8f57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dc44677-53c5-4349-9645-11066acb3338}" ma:internalName="TaxCatchAll" ma:showField="CatchAllData" ma:web="ebb8066f-9be4-4470-943d-2344eaaa08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93AA4B-47A1-41E7-839F-A66047C8FD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58C9A46-5BAE-4FF6-B8FA-7B76492AC1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B6095D-1C32-435C-B018-061379814E4A}"/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3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1086</CharactersWithSpaces>
  <SharedDoc>false</SharedDoc>
  <HLinks>
    <vt:vector size="6" baseType="variant">
      <vt:variant>
        <vt:i4>2490402</vt:i4>
      </vt:variant>
      <vt:variant>
        <vt:i4>0</vt:i4>
      </vt:variant>
      <vt:variant>
        <vt:i4>0</vt:i4>
      </vt:variant>
      <vt:variant>
        <vt:i4>5</vt:i4>
      </vt:variant>
      <vt:variant>
        <vt:lpwstr>http://www.spokaneschools.org/Page/1035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Lisa Palmer</cp:lastModifiedBy>
  <cp:revision>2</cp:revision>
  <cp:lastPrinted>2011-11-14T18:20:00Z</cp:lastPrinted>
  <dcterms:created xsi:type="dcterms:W3CDTF">2023-03-14T15:20:00Z</dcterms:created>
  <dcterms:modified xsi:type="dcterms:W3CDTF">2023-03-14T15:20:00Z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</Properties>
</file>